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5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5144" w:rsidRDefault="005E0B52"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0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1097280</wp:posOffset>
                </wp:positionV>
                <wp:extent cx="8595360" cy="640080"/>
                <wp:effectExtent l="0" t="5080" r="2540" b="2540"/>
                <wp:wrapSquare wrapText="bothSides"/>
                <wp:docPr id="51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595360" cy="6400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A5144" w:rsidRDefault="00533E1B">
                            <w:pPr>
                              <w:rPr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Directions</w:t>
                            </w:r>
                            <w:r>
                              <w:rPr>
                                <w:sz w:val="24"/>
                              </w:rPr>
                              <w:t xml:space="preserve">: </w:t>
                            </w:r>
                            <w:sdt>
                              <w:sdtPr>
                                <w:rPr>
                                  <w:i/>
                                  <w:sz w:val="24"/>
                                </w:rPr>
                                <w:id w:val="135457505"/>
                                <w:placeholder>
                                  <w:docPart w:val="053B11A705A2DA419469A8E02FDDED63"/>
                                </w:placeholder>
                                <w:comboBox>
                                  <w:listItem w:value="Choose an item."/>
                                </w:comboBox>
                              </w:sdtPr>
                              <w:sdtEndPr/>
                              <w:sdtContent>
                                <w:r w:rsidR="005E0B52">
                                  <w:rPr>
                                    <w:i/>
                                    <w:sz w:val="24"/>
                                  </w:rPr>
                                  <w:t>Gobble, gobble, gobble. Color the turkeys. Be as creative as you can!</w:t>
                                </w:r>
                              </w:sdtContent>
                            </w:sdt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11" o:spid="_x0000_s1026" type="#_x0000_t202" style="position:absolute;margin-left:0;margin-top:86.4pt;width:676.8pt;height:50.4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" o:allowincell="f" filled="f" stroked="f">
                <v:textbox inset="0,0,0,0">
                  <w:txbxContent>
                    <w:p w:rsidR="009A5144" w:rsidRDefault="00533E1B">
                      <w:pPr>
                        <w:rPr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Directions</w:t>
                      </w:r>
                      <w:r>
                        <w:rPr>
                          <w:sz w:val="24"/>
                        </w:rPr>
                        <w:t xml:space="preserve">: </w:t>
                      </w:r>
                      <w:sdt>
                        <w:sdtPr>
                          <w:rPr>
                            <w:i/>
                            <w:sz w:val="24"/>
                          </w:rPr>
                          <w:id w:val="135457505"/>
                          <w:placeholder>
                            <w:docPart w:val="053B11A705A2DA419469A8E02FDDED63"/>
                          </w:placeholder>
                          <w:comboBox>
                            <w:listItem w:value="Choose an item."/>
                          </w:comboBox>
                        </w:sdtPr>
                        <w:sdtEndPr/>
                        <w:sdtContent>
                          <w:r w:rsidR="005E0B52">
                            <w:rPr>
                              <w:i/>
                              <w:sz w:val="24"/>
                            </w:rPr>
                            <w:t>Gobble, gobble, gobble. Color the turkeys. Be as creative as you can!</w:t>
                          </w:r>
                        </w:sdtContent>
                      </w:sdt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0" allowOverlap="1">
                <wp:simplePos x="0" y="0"/>
                <wp:positionH relativeFrom="column">
                  <wp:posOffset>182880</wp:posOffset>
                </wp:positionH>
                <wp:positionV relativeFrom="paragraph">
                  <wp:posOffset>4297680</wp:posOffset>
                </wp:positionV>
                <wp:extent cx="8634730" cy="2103120"/>
                <wp:effectExtent l="5080" t="5080" r="0" b="0"/>
                <wp:wrapSquare wrapText="bothSides"/>
                <wp:docPr id="35" name="Group 1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634730" cy="2103120"/>
                          <a:chOff x="1090" y="4320"/>
                          <a:chExt cx="13598" cy="3312"/>
                        </a:xfrm>
                      </wpg:grpSpPr>
                      <wpg:grpSp>
                        <wpg:cNvPr id="36" name="Group 102"/>
                        <wpg:cNvGrpSpPr>
                          <a:grpSpLocks/>
                        </wpg:cNvGrpSpPr>
                        <wpg:grpSpPr bwMode="auto">
                          <a:xfrm>
                            <a:off x="1090" y="4320"/>
                            <a:ext cx="2623" cy="3312"/>
                            <a:chOff x="864" y="4320"/>
                            <a:chExt cx="2623" cy="3312"/>
                          </a:xfrm>
                        </wpg:grpSpPr>
                        <wps:wsp>
                          <wps:cNvPr id="37" name="Text Box 10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64" y="4320"/>
                              <a:ext cx="2623" cy="3312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9A5144" w:rsidRDefault="00574242"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>
                                      <wp:extent cx="1664970" cy="1992630"/>
                                      <wp:effectExtent l="19050" t="0" r="0" b="0"/>
                                      <wp:docPr id="1" name="Picture 1" descr="IMGs\turkey.jpg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 descr="IMGs\turkey.jpg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664970" cy="199263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38" name="Text Box 10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152" y="5256"/>
                              <a:ext cx="1584" cy="14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9A5144" w:rsidRDefault="009A5144"/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  <wpg:grpSp>
                        <wpg:cNvPr id="39" name="Group 105"/>
                        <wpg:cNvGrpSpPr>
                          <a:grpSpLocks/>
                        </wpg:cNvGrpSpPr>
                        <wpg:grpSpPr bwMode="auto">
                          <a:xfrm>
                            <a:off x="3826" y="4320"/>
                            <a:ext cx="2623" cy="3312"/>
                            <a:chOff x="864" y="4320"/>
                            <a:chExt cx="2623" cy="3312"/>
                          </a:xfrm>
                        </wpg:grpSpPr>
                        <wps:wsp>
                          <wps:cNvPr id="40" name="Text Box 10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64" y="4320"/>
                              <a:ext cx="2623" cy="3312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9A5144" w:rsidRDefault="00574242"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>
                                      <wp:extent cx="1664970" cy="1992630"/>
                                      <wp:effectExtent l="19050" t="0" r="0" b="0"/>
                                      <wp:docPr id="2" name="Picture 2" descr="IMGs\turkey.jpg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 descr="IMGs\turkey.jpg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664970" cy="199263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41" name="Text Box 10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152" y="5256"/>
                              <a:ext cx="1584" cy="14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9A5144" w:rsidRDefault="009A5144"/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  <wpg:grpSp>
                        <wpg:cNvPr id="42" name="Group 108"/>
                        <wpg:cNvGrpSpPr>
                          <a:grpSpLocks/>
                        </wpg:cNvGrpSpPr>
                        <wpg:grpSpPr bwMode="auto">
                          <a:xfrm>
                            <a:off x="6593" y="4320"/>
                            <a:ext cx="2623" cy="3312"/>
                            <a:chOff x="864" y="4320"/>
                            <a:chExt cx="2623" cy="3312"/>
                          </a:xfrm>
                        </wpg:grpSpPr>
                        <wps:wsp>
                          <wps:cNvPr id="43" name="Text Box 10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64" y="4320"/>
                              <a:ext cx="2623" cy="3312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9A5144" w:rsidRDefault="00574242"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>
                                      <wp:extent cx="1664970" cy="1992630"/>
                                      <wp:effectExtent l="19050" t="0" r="0" b="0"/>
                                      <wp:docPr id="3" name="Picture 3" descr="IMGs\turkey.jpg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3" descr="IMGs\turkey.jpg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664970" cy="199263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44" name="Text Box 11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152" y="5256"/>
                              <a:ext cx="1584" cy="14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9A5144" w:rsidRDefault="009A5144"/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  <wpg:grpSp>
                        <wpg:cNvPr id="45" name="Group 111"/>
                        <wpg:cNvGrpSpPr>
                          <a:grpSpLocks/>
                        </wpg:cNvGrpSpPr>
                        <wpg:grpSpPr bwMode="auto">
                          <a:xfrm>
                            <a:off x="9329" y="4320"/>
                            <a:ext cx="2623" cy="3312"/>
                            <a:chOff x="864" y="4320"/>
                            <a:chExt cx="2623" cy="3312"/>
                          </a:xfrm>
                        </wpg:grpSpPr>
                        <wps:wsp>
                          <wps:cNvPr id="46" name="Text Box 11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64" y="4320"/>
                              <a:ext cx="2623" cy="3312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9A5144" w:rsidRDefault="00574242"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>
                                      <wp:extent cx="1664970" cy="1992630"/>
                                      <wp:effectExtent l="19050" t="0" r="0" b="0"/>
                                      <wp:docPr id="4" name="Picture 4" descr="IMGs\turkey.jpg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4" descr="IMGs\turkey.jpg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664970" cy="199263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47" name="Text Box 11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152" y="5256"/>
                              <a:ext cx="1584" cy="14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9A5144" w:rsidRDefault="009A5144"/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  <wpg:grpSp>
                        <wpg:cNvPr id="48" name="Group 114"/>
                        <wpg:cNvGrpSpPr>
                          <a:grpSpLocks/>
                        </wpg:cNvGrpSpPr>
                        <wpg:grpSpPr bwMode="auto">
                          <a:xfrm>
                            <a:off x="12065" y="4320"/>
                            <a:ext cx="2623" cy="3312"/>
                            <a:chOff x="864" y="4320"/>
                            <a:chExt cx="2623" cy="3312"/>
                          </a:xfrm>
                        </wpg:grpSpPr>
                        <wps:wsp>
                          <wps:cNvPr id="49" name="Text Box 11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64" y="4320"/>
                              <a:ext cx="2623" cy="3312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9A5144" w:rsidRDefault="00574242"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>
                                      <wp:extent cx="1664970" cy="1992630"/>
                                      <wp:effectExtent l="19050" t="0" r="0" b="0"/>
                                      <wp:docPr id="5" name="Picture 5" descr="IMGs\turkey.jpg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5" descr="IMGs\turkey.jpg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664970" cy="199263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50" name="Text Box 11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152" y="5256"/>
                              <a:ext cx="1584" cy="14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9A5144" w:rsidRDefault="009A5144"/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01" o:spid="_x0000_s1027" style="position:absolute;margin-left:14.4pt;margin-top:338.4pt;width:679.9pt;height:165.6pt;z-index:251660288" coordorigin="1090,4320" coordsize="13598,331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" o:allowincell="f">
                <v:group id="Group 102" o:spid="_x0000_s1028" style="position:absolute;left:1090;top:4320;width:2623;height:3312" coordorigin="864,4320" coordsize="2623,331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BGLaOVxAAAANsAAAAP&#10;AAAAAAAAAAAAAAAAAKkCAABkcnMvZG93bnJldi54bWxQSwUGAAAAAAQABAD6AAAAmgMAAAAA&#10;">
                  <v:shape id="Text Box 103" o:spid="_x0000_s1029" type="#_x0000_t202" style="position:absolute;left:864;top:4320;width:2623;height:3312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RZWajxQAA&#10;ANsAAAAPAAAAZHJzL2Rvd25yZXYueG1sRI9Ba8JAFITvQv/D8gredFMFbdOsIqWFglCM6aHH1+xL&#10;sph9G7Nbjf++Kwgeh5n5hsnWg23FiXpvHCt4miYgiEunDdcKvouPyTMIH5A1to5JwYU8rFcPowxT&#10;7c6c02kfahEh7FNU0ITQpVL6siGLfuo64uhVrrcYouxrqXs8R7ht5SxJFtKi4bjQYEdvDZWH/Z9V&#10;sPnh/N0cv353eZWbonhJeLs4KDV+HDavIAIN4R6+tT+1gvkSrl/iD5CrfwA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NFlZqPFAAAA2wAAAA8AAAAAAAAAAAAAAAAAlwIAAGRycy9k&#10;b3ducmV2LnhtbFBLBQYAAAAABAAEAPUAAACJAwAAAAA=&#10;" filled="f" stroked="f">
                    <v:textbox inset="0,0,0,0">
                      <w:txbxContent>
                        <w:p w:rsidR="009A5144" w:rsidRDefault="00574242">
                          <w:r>
                            <w:rPr>
                              <w:noProof/>
                            </w:rPr>
                            <w:drawing>
                              <wp:inline distT="0" distB="0" distL="0" distR="0">
                                <wp:extent cx="1664970" cy="1992630"/>
                                <wp:effectExtent l="19050" t="0" r="0" b="0"/>
                                <wp:docPr id="1" name="Picture 1" descr="IMGs\turkey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IMGs\turkey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664970" cy="199263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  <v:shape id="Text Box 104" o:spid="_x0000_s1030" type="#_x0000_t202" style="position:absolute;left:1152;top:5256;width:1584;height:144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g+vLRwAAA&#10;ANsAAAAPAAAAZHJzL2Rvd25yZXYueG1sRE9Ni8IwEL0v+B/CCN7W1BVkrUYRcUFYEGs9eBybsQ02&#10;k9pE7f57cxD2+Hjf82Vna/Gg1hvHCkbDBARx4bThUsEx//n8BuEDssbaMSn4Iw/LRe9jjql2T87o&#10;cQiliCHsU1RQhdCkUvqiIot+6BriyF1cazFE2JZSt/iM4baWX0kykRYNx4YKG1pXVFwPd6tgdeJs&#10;Y2678z67ZCbPpwn/Tq5KDfrdagYiUBf+xW/3VisYx7HxS/wBcvEC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Cg+vLRwAAAANsAAAAPAAAAAAAAAAAAAAAAAJcCAABkcnMvZG93bnJl&#10;di54bWxQSwUGAAAAAAQABAD1AAAAhAMAAAAA&#10;" filled="f" stroked="f">
                    <v:textbox inset="0,0,0,0">
                      <w:txbxContent>
                        <w:p w:rsidR="009A5144" w:rsidRDefault="009A5144"/>
                      </w:txbxContent>
                    </v:textbox>
                  </v:shape>
                </v:group>
                <v:group id="Group 105" o:spid="_x0000_s1031" style="position:absolute;left:3826;top:4320;width:2623;height:3312" coordorigin="864,4320" coordsize="2623,331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A3sjfnxAAAANsAAAAP&#10;AAAAAAAAAAAAAAAAAKkCAABkcnMvZG93bnJldi54bWxQSwUGAAAAAAQABAD6AAAAmgMAAAAA&#10;">
                  <v:shape id="Text Box 106" o:spid="_x0000_s1032" type="#_x0000_t202" style="position:absolute;left:864;top:4320;width:2623;height:3312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Gio2qwAAA&#10;ANsAAAAPAAAAZHJzL2Rvd25yZXYueG1sRE9Ni8IwEL0v+B/CCN7W1EVkrUYRcUFYEGs9eBybsQ02&#10;k9pE7f57cxD2+Hjf82Vna/Gg1hvHCkbDBARx4bThUsEx//n8BuEDssbaMSn4Iw/LRe9jjql2T87o&#10;cQiliCHsU1RQhdCkUvqiIot+6BriyF1cazFE2JZSt/iM4baWX0kykRYNx4YKG1pXVFwPd6tgdeJs&#10;Y2678z67ZCbPpwn/Tq5KDfrdagYiUBf+xW/3VisYx/XxS/wBcvEC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AGio2qwAAAANsAAAAPAAAAAAAAAAAAAAAAAJcCAABkcnMvZG93bnJl&#10;di54bWxQSwUGAAAAAAQABAD1AAAAhAMAAAAA&#10;" filled="f" stroked="f">
                    <v:textbox inset="0,0,0,0">
                      <w:txbxContent>
                        <w:p w:rsidR="009A5144" w:rsidRDefault="00574242">
                          <w:r>
                            <w:rPr>
                              <w:noProof/>
                            </w:rPr>
                            <w:drawing>
                              <wp:inline distT="0" distB="0" distL="0" distR="0">
                                <wp:extent cx="1664970" cy="1992630"/>
                                <wp:effectExtent l="19050" t="0" r="0" b="0"/>
                                <wp:docPr id="2" name="Picture 2" descr="IMGs\turkey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 descr="IMGs\turkey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664970" cy="199263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  <v:shape id="Text Box 107" o:spid="_x0000_s1033" type="#_x0000_t202" style="position:absolute;left:1152;top:5256;width:1584;height:144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pxigxxQAA&#10;ANsAAAAPAAAAZHJzL2Rvd25yZXYueG1sRI9Ba8JAFITvhf6H5RW8NRtFpE3diBSFgiCN6aHH1+wz&#10;WZJ9G7Nbjf/eLRQ8DjPzDbNcjbYTZxq8caxgmqQgiCunDdcKvsrt8wsIH5A1do5JwZU8rPLHhyVm&#10;2l24oPMh1CJC2GeooAmhz6T0VUMWfeJ64ugd3WAxRDnUUg94iXDbyVmaLqRFw3GhwZ7eG6raw69V&#10;sP7mYmNO+5/P4liYsnxNebdolZo8jes3EIHGcA//tz+0gvkU/r7EHyDzGwA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GnGKDHFAAAA2wAAAA8AAAAAAAAAAAAAAAAAlwIAAGRycy9k&#10;b3ducmV2LnhtbFBLBQYAAAAABAAEAPUAAACJAwAAAAA=&#10;" filled="f" stroked="f">
                    <v:textbox inset="0,0,0,0">
                      <w:txbxContent>
                        <w:p w:rsidR="009A5144" w:rsidRDefault="009A5144"/>
                      </w:txbxContent>
                    </v:textbox>
                  </v:shape>
                </v:group>
                <v:group id="Group 108" o:spid="_x0000_s1034" style="position:absolute;left:6593;top:4320;width:2623;height:3312" coordorigin="864,4320" coordsize="2623,331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BhENbrxAAAANsAAAAP&#10;AAAAAAAAAAAAAAAAAKkCAABkcnMvZG93bnJldi54bWxQSwUGAAAAAAQABAD6AAAAmgMAAAAA&#10;">
                  <v:shape id="Text Box 109" o:spid="_x0000_s1035" type="#_x0000_t202" style="position:absolute;left:864;top:4320;width:2623;height:3312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2WBPdxAAA&#10;ANsAAAAPAAAAZHJzL2Rvd25yZXYueG1sRI9Ba8JAFITvBf/D8oTe6sa2iEZXEVEQCqUxHjw+s89k&#10;Mfs2za4a/71bKHgcZuYbZrbobC2u1HrjWMFwkIAgLpw2XCrY55u3MQgfkDXWjknBnTws5r2XGaba&#10;3Tij6y6UIkLYp6igCqFJpfRFRRb9wDXE0Tu51mKIsi2lbvEW4baW70kykhYNx4UKG1pVVJx3F6tg&#10;eeBsbX6/jz/ZKTN5Pkn4a3RW6rXfLacgAnXhGf5vb7WCzw/4+xJ/gJw/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9lgT3cQAAADbAAAADwAAAAAAAAAAAAAAAACXAgAAZHJzL2Rv&#10;d25yZXYueG1sUEsFBgAAAAAEAAQA9QAAAIgDAAAAAA==&#10;" filled="f" stroked="f">
                    <v:textbox inset="0,0,0,0">
                      <w:txbxContent>
                        <w:p w:rsidR="009A5144" w:rsidRDefault="00574242">
                          <w:r>
                            <w:rPr>
                              <w:noProof/>
                            </w:rPr>
                            <w:drawing>
                              <wp:inline distT="0" distB="0" distL="0" distR="0">
                                <wp:extent cx="1664970" cy="1992630"/>
                                <wp:effectExtent l="19050" t="0" r="0" b="0"/>
                                <wp:docPr id="3" name="Picture 3" descr="IMGs\turkey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 descr="IMGs\turkey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664970" cy="199263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  <v:shape id="Text Box 110" o:spid="_x0000_s1036" type="#_x0000_t202" style="position:absolute;left:1152;top:5256;width:1584;height:144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5sYupxQAA&#10;ANsAAAAPAAAAZHJzL2Rvd25yZXYueG1sRI9Ba8JAFITvBf/D8oTemo1FpEY3IqWFQkEa48HjM/tM&#10;lmTfptmtpv/eLRQ8DjPzDbPejLYTFxq8caxglqQgiCunDdcKDuX70wsIH5A1do5JwS952OSThzVm&#10;2l25oMs+1CJC2GeooAmhz6T0VUMWfeJ64uid3WAxRDnUUg94jXDbyec0XUiLhuNCgz29NlS1+x+r&#10;YHvk4s18705fxbkwZblM+XPRKvU4HbcrEIHGcA//tz+0gvkc/r7EHyDzGwA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Hmxi6nFAAAA2wAAAA8AAAAAAAAAAAAAAAAAlwIAAGRycy9k&#10;b3ducmV2LnhtbFBLBQYAAAAABAAEAPUAAACJAwAAAAA=&#10;" filled="f" stroked="f">
                    <v:textbox inset="0,0,0,0">
                      <w:txbxContent>
                        <w:p w:rsidR="009A5144" w:rsidRDefault="009A5144"/>
                      </w:txbxContent>
                    </v:textbox>
                  </v:shape>
                </v:group>
                <v:group id="Group 111" o:spid="_x0000_s1037" style="position:absolute;left:9329;top:4320;width:2623;height:3312" coordorigin="864,4320" coordsize="2623,331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">
                  <v:shape id="Text Box 112" o:spid="_x0000_s1038" type="#_x0000_t202" style="position:absolute;left:864;top:4320;width:2623;height:3312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mL7BFxAAA&#10;ANsAAAAPAAAAZHJzL2Rvd25yZXYueG1sRI9Ba8JAFITvBf/D8oTe6sZSQhvdiEgLQqEY48HjM/uS&#10;LGbfptlV03/fFQo9DjPzDbNcjbYTVxq8caxgPktAEFdOG24UHMqPp1cQPiBr7ByTgh/ysMonD0vM&#10;tLtxQdd9aESEsM9QQRtCn0npq5Ys+pnriaNXu8FiiHJopB7wFuG2k89JkkqLhuNCiz1tWqrO+4tV&#10;sD5y8W6+v067oi5MWb4l/JmelXqcjusFiEBj+A//tbdawUsK9y/xB8j8Fw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5i+wRcQAAADbAAAADwAAAAAAAAAAAAAAAACXAgAAZHJzL2Rv&#10;d25yZXYueG1sUEsFBgAAAAAEAAQA9QAAAIgDAAAAAA==&#10;" filled="f" stroked="f">
                    <v:textbox inset="0,0,0,0">
                      <w:txbxContent>
                        <w:p w:rsidR="009A5144" w:rsidRDefault="00574242">
                          <w:r>
                            <w:rPr>
                              <w:noProof/>
                            </w:rPr>
                            <w:drawing>
                              <wp:inline distT="0" distB="0" distL="0" distR="0">
                                <wp:extent cx="1664970" cy="1992630"/>
                                <wp:effectExtent l="19050" t="0" r="0" b="0"/>
                                <wp:docPr id="4" name="Picture 4" descr="IMGs\turkey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4" descr="IMGs\turkey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664970" cy="199263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  <v:shape id="Text Box 113" o:spid="_x0000_s1039" type="#_x0000_t202" style="position:absolute;left:1152;top:5256;width:1584;height:144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JYxXexQAA&#10;ANsAAAAPAAAAZHJzL2Rvd25yZXYueG1sRI9Ba8JAFITvQv/D8gredFMRbdOsIqWFglCM6aHH1+xL&#10;sph9G7Nbjf++Kwgeh5n5hsnWg23FiXpvHCt4miYgiEunDdcKvouPyTMIH5A1to5JwYU8rFcPowxT&#10;7c6c02kfahEh7FNU0ITQpVL6siGLfuo64uhVrrcYouxrqXs8R7ht5SxJFtKi4bjQYEdvDZWH/Z9V&#10;sPnh/N0cv353eZWbonhJeLs4KDV+HDavIAIN4R6+tT+1gvkSrl/iD5CrfwA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IljFd7FAAAA2wAAAA8AAAAAAAAAAAAAAAAAlwIAAGRycy9k&#10;b3ducmV2LnhtbFBLBQYAAAAABAAEAPUAAACJAwAAAAA=&#10;" filled="f" stroked="f">
                    <v:textbox inset="0,0,0,0">
                      <w:txbxContent>
                        <w:p w:rsidR="009A5144" w:rsidRDefault="009A5144"/>
                      </w:txbxContent>
                    </v:textbox>
                  </v:shape>
                </v:group>
                <v:group id="Group 114" o:spid="_x0000_s1040" style="position:absolute;left:12065;top:4320;width:2623;height:3312" coordorigin="864,4320" coordsize="2623,331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AD44QHDAAAA2wAAAA8A&#10;AAAAAAAAAAAAAAAAqQIAAGRycy9kb3ducmV2LnhtbFBLBQYAAAAABAAEAPoAAACZAwAAAAA=&#10;">
                  <v:shape id="Text Box 115" o:spid="_x0000_s1041" type="#_x0000_t202" style="position:absolute;left:864;top:4320;width:2623;height:3312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XsCQ3wwAA&#10;ANsAAAAPAAAAZHJzL2Rvd25yZXYueG1sRI9Ba8JAFITvBf/D8gre6qYiUlNXEVEQhGKMB4+v2Wey&#10;mH0bs6vGf98VCh6HmfmGmc47W4sbtd44VvA5SEAQF04bLhUc8vXHFwgfkDXWjknBgzzMZ723Kaba&#10;3Tmj2z6UIkLYp6igCqFJpfRFRRb9wDXE0Tu51mKIsi2lbvEe4baWwyQZS4uG40KFDS0rKs77q1Ww&#10;OHK2Mpef3112ykyeTxLejs9K9d+7xTeIQF14hf/bG61gNIHnl/gD5OwP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CXsCQ3wwAAANsAAAAPAAAAAAAAAAAAAAAAAJcCAABkcnMvZG93&#10;bnJldi54bWxQSwUGAAAAAAQABAD1AAAAhwMAAAAA&#10;" filled="f" stroked="f">
                    <v:textbox inset="0,0,0,0">
                      <w:txbxContent>
                        <w:p w:rsidR="009A5144" w:rsidRDefault="00574242">
                          <w:r>
                            <w:rPr>
                              <w:noProof/>
                            </w:rPr>
                            <w:drawing>
                              <wp:inline distT="0" distB="0" distL="0" distR="0">
                                <wp:extent cx="1664970" cy="1992630"/>
                                <wp:effectExtent l="19050" t="0" r="0" b="0"/>
                                <wp:docPr id="5" name="Picture 5" descr="IMGs\turkey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5" descr="IMGs\turkey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664970" cy="199263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  <v:shape id="Text Box 116" o:spid="_x0000_s1042" type="#_x0000_t202" style="position:absolute;left:1152;top:5256;width:1584;height:144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DUxt3wAAA&#10;ANsAAAAPAAAAZHJzL2Rvd25yZXYueG1sRE9Ni8IwEL0v+B/CCN7W1AVlrUYRcUFYEGs9eBybsQ02&#10;k9pE7f57cxD2+Hjf82Vna/Gg1hvHCkbDBARx4bThUsEx//n8BuEDssbaMSn4Iw/LRe9jjql2T87o&#10;cQiliCHsU1RQhdCkUvqiIot+6BriyF1cazFE2JZSt/iM4baWX0kykRYNx4YKG1pXVFwPd6tgdeJs&#10;Y2678z67ZCbPpwn/Tq5KDfrdagYiUBf+xW/3VisYx/XxS/wBcvEC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CDUxt3wAAAANsAAAAPAAAAAAAAAAAAAAAAAJcCAABkcnMvZG93bnJl&#10;di54bWxQSwUGAAAAAAQABAD1AAAAhAMAAAAA&#10;" filled="f" stroked="f">
                    <v:textbox inset="0,0,0,0">
                      <w:txbxContent>
                        <w:p w:rsidR="009A5144" w:rsidRDefault="009A5144"/>
                      </w:txbxContent>
                    </v:textbox>
                  </v:shape>
                </v:group>
                <w10:wrap type="squar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0" allowOverlap="1">
                <wp:simplePos x="0" y="0"/>
                <wp:positionH relativeFrom="column">
                  <wp:posOffset>143510</wp:posOffset>
                </wp:positionH>
                <wp:positionV relativeFrom="paragraph">
                  <wp:posOffset>2194560</wp:posOffset>
                </wp:positionV>
                <wp:extent cx="8634730" cy="2103120"/>
                <wp:effectExtent l="3810" t="0" r="0" b="0"/>
                <wp:wrapSquare wrapText="bothSides"/>
                <wp:docPr id="19" name="Group 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634730" cy="2103120"/>
                          <a:chOff x="1090" y="4320"/>
                          <a:chExt cx="13598" cy="3312"/>
                        </a:xfrm>
                      </wpg:grpSpPr>
                      <wpg:grpSp>
                        <wpg:cNvPr id="20" name="Group 87"/>
                        <wpg:cNvGrpSpPr>
                          <a:grpSpLocks/>
                        </wpg:cNvGrpSpPr>
                        <wpg:grpSpPr bwMode="auto">
                          <a:xfrm>
                            <a:off x="1090" y="4320"/>
                            <a:ext cx="2623" cy="3312"/>
                            <a:chOff x="864" y="4320"/>
                            <a:chExt cx="2623" cy="3312"/>
                          </a:xfrm>
                        </wpg:grpSpPr>
                        <wps:wsp>
                          <wps:cNvPr id="21" name="Text Box 1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64" y="4320"/>
                              <a:ext cx="2623" cy="3312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9A5144" w:rsidRDefault="00574242"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>
                                      <wp:extent cx="1664970" cy="1992630"/>
                                      <wp:effectExtent l="19050" t="0" r="0" b="0"/>
                                      <wp:docPr id="6" name="Picture 6" descr="IMGs\turkey.jpg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6" descr="IMGs\turkey.jpg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664970" cy="199263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22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152" y="5256"/>
                              <a:ext cx="1584" cy="14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9A5144" w:rsidRDefault="009A5144"/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  <wpg:grpSp>
                        <wpg:cNvPr id="23" name="Group 88"/>
                        <wpg:cNvGrpSpPr>
                          <a:grpSpLocks/>
                        </wpg:cNvGrpSpPr>
                        <wpg:grpSpPr bwMode="auto">
                          <a:xfrm>
                            <a:off x="3826" y="4320"/>
                            <a:ext cx="2623" cy="3312"/>
                            <a:chOff x="864" y="4320"/>
                            <a:chExt cx="2623" cy="3312"/>
                          </a:xfrm>
                        </wpg:grpSpPr>
                        <wps:wsp>
                          <wps:cNvPr id="24" name="Text Box 8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64" y="4320"/>
                              <a:ext cx="2623" cy="3312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9A5144" w:rsidRDefault="00574242"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>
                                      <wp:extent cx="1664970" cy="1992630"/>
                                      <wp:effectExtent l="19050" t="0" r="0" b="0"/>
                                      <wp:docPr id="7" name="Picture 7" descr="IMGs\turkey.jpg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7" descr="IMGs\turkey.jpg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664970" cy="199263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25" name="Text Box 90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152" y="5256"/>
                              <a:ext cx="1584" cy="14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9A5144" w:rsidRDefault="009A5144"/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  <wpg:grpSp>
                        <wpg:cNvPr id="26" name="Group 91"/>
                        <wpg:cNvGrpSpPr>
                          <a:grpSpLocks/>
                        </wpg:cNvGrpSpPr>
                        <wpg:grpSpPr bwMode="auto">
                          <a:xfrm>
                            <a:off x="6593" y="4320"/>
                            <a:ext cx="2623" cy="3312"/>
                            <a:chOff x="864" y="4320"/>
                            <a:chExt cx="2623" cy="3312"/>
                          </a:xfrm>
                        </wpg:grpSpPr>
                        <wps:wsp>
                          <wps:cNvPr id="27" name="Text Box 9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64" y="4320"/>
                              <a:ext cx="2623" cy="3312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9A5144" w:rsidRDefault="00574242"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>
                                      <wp:extent cx="1664970" cy="1992630"/>
                                      <wp:effectExtent l="19050" t="0" r="0" b="0"/>
                                      <wp:docPr id="8" name="Picture 8" descr="IMGs\turkey.jpg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8" descr="IMGs\turkey.jpg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664970" cy="199263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28" name="Text Box 9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152" y="5256"/>
                              <a:ext cx="1584" cy="14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9A5144" w:rsidRDefault="009A5144"/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  <wpg:grpSp>
                        <wpg:cNvPr id="29" name="Group 94"/>
                        <wpg:cNvGrpSpPr>
                          <a:grpSpLocks/>
                        </wpg:cNvGrpSpPr>
                        <wpg:grpSpPr bwMode="auto">
                          <a:xfrm>
                            <a:off x="9329" y="4320"/>
                            <a:ext cx="2623" cy="3312"/>
                            <a:chOff x="864" y="4320"/>
                            <a:chExt cx="2623" cy="3312"/>
                          </a:xfrm>
                        </wpg:grpSpPr>
                        <wps:wsp>
                          <wps:cNvPr id="30" name="Text Box 9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64" y="4320"/>
                              <a:ext cx="2623" cy="3312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9A5144" w:rsidRDefault="00574242"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>
                                      <wp:extent cx="1664970" cy="1992630"/>
                                      <wp:effectExtent l="19050" t="0" r="0" b="0"/>
                                      <wp:docPr id="9" name="Picture 9" descr="IMGs\turkey.jpg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9" descr="IMGs\turkey.jpg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664970" cy="199263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31" name="Text Box 9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152" y="5256"/>
                              <a:ext cx="1584" cy="14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9A5144" w:rsidRDefault="009A5144"/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  <wpg:grpSp>
                        <wpg:cNvPr id="32" name="Group 97"/>
                        <wpg:cNvGrpSpPr>
                          <a:grpSpLocks/>
                        </wpg:cNvGrpSpPr>
                        <wpg:grpSpPr bwMode="auto">
                          <a:xfrm>
                            <a:off x="12065" y="4320"/>
                            <a:ext cx="2623" cy="3312"/>
                            <a:chOff x="864" y="4320"/>
                            <a:chExt cx="2623" cy="3312"/>
                          </a:xfrm>
                        </wpg:grpSpPr>
                        <wps:wsp>
                          <wps:cNvPr id="33" name="Text Box 9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64" y="4320"/>
                              <a:ext cx="2623" cy="3312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9A5144" w:rsidRDefault="00574242"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>
                                      <wp:extent cx="1664970" cy="1992630"/>
                                      <wp:effectExtent l="19050" t="0" r="0" b="0"/>
                                      <wp:docPr id="10" name="Picture 10" descr="IMGs\turkey.jpg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0" descr="IMGs\turkey.jpg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664970" cy="199263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34" name="Text Box 99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152" y="5256"/>
                              <a:ext cx="1584" cy="14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9A5144" w:rsidRDefault="009A5144"/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00" o:spid="_x0000_s1043" style="position:absolute;margin-left:11.3pt;margin-top:172.8pt;width:679.9pt;height:165.6pt;z-index:251659264" coordorigin="1090,4320" coordsize="13598,331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" o:allowincell="f">
                <v:group id="Group 87" o:spid="_x0000_s1044" style="position:absolute;left:1090;top:4320;width:2623;height:3312" coordorigin="864,4320" coordsize="2623,331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">
                  <v:shape id="Text Box 19" o:spid="_x0000_s1045" type="#_x0000_t202" style="position:absolute;left:864;top:4320;width:2623;height:3312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0Gc2RxQAA&#10;ANsAAAAPAAAAZHJzL2Rvd25yZXYueG1sRI9Ba8JAFITvhf6H5RW81U08SBvdSCgWCoI0xoPH1+xL&#10;sph9G7Orpv++Wyj0OMzMN8x6M9le3Gj0xrGCdJ6AIK6dNtwqOFbvzy8gfEDW2DsmBd/kYZM/Pqwx&#10;0+7OJd0OoRURwj5DBV0IQyalrzuy6OduII5e40aLIcqxlXrEe4TbXi6SZCktGo4LHQ701lF9Plyt&#10;guLE5dZc9l+fZVOaqnpNeLc8KzV7mooViEBT+A//tT+0gkUKv1/iD5D5DwA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LQZzZHFAAAA2wAAAA8AAAAAAAAAAAAAAAAAlwIAAGRycy9k&#10;b3ducmV2LnhtbFBLBQYAAAAABAAEAPUAAACJAwAAAAA=&#10;" filled="f" stroked="f">
                    <v:textbox inset="0,0,0,0">
                      <w:txbxContent>
                        <w:p w:rsidR="009A5144" w:rsidRDefault="00574242">
                          <w:r>
                            <w:rPr>
                              <w:noProof/>
                            </w:rPr>
                            <w:drawing>
                              <wp:inline distT="0" distB="0" distL="0" distR="0">
                                <wp:extent cx="1664970" cy="1992630"/>
                                <wp:effectExtent l="19050" t="0" r="0" b="0"/>
                                <wp:docPr id="6" name="Picture 6" descr="IMGs\turkey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6" descr="IMGs\turkey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664970" cy="199263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  <v:shape id="Text Box 25" o:spid="_x0000_s1046" type="#_x0000_t202" style="position:absolute;left:1152;top:5256;width:1584;height:144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Ey1PmxAAA&#10;ANsAAAAPAAAAZHJzL2Rvd25yZXYueG1sRI9Ba8JAFITvQv/D8gq9mY05hBpdRaSFQqE0xoPHZ/aZ&#10;LGbfptltTP99t1DwOMzMN8x6O9lOjDR441jBIklBENdOG24UHKvX+TMIH5A1do5JwQ952G4eZmss&#10;tLtxSeMhNCJC2BeooA2hL6T0dUsWfeJ64uhd3GAxRDk0Ug94i3DbySxNc2nRcFxosad9S/X18G0V&#10;7E5cvpivj/NneSlNVS1Tfs+vSj09TrsViEBTuIf/229aQZbB35f4A+TmFw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RMtT5sQAAADbAAAADwAAAAAAAAAAAAAAAACXAgAAZHJzL2Rv&#10;d25yZXYueG1sUEsFBgAAAAAEAAQA9QAAAIgDAAAAAA==&#10;" filled="f" stroked="f">
                    <v:textbox inset="0,0,0,0">
                      <w:txbxContent>
                        <w:p w:rsidR="009A5144" w:rsidRDefault="009A5144"/>
                      </w:txbxContent>
                    </v:textbox>
                  </v:shape>
                </v:group>
                <v:group id="Group 88" o:spid="_x0000_s1047" style="position:absolute;left:3826;top:4320;width:2623;height:3312" coordorigin="864,4320" coordsize="2623,331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DTg5bQxAAAANsAAAAP&#10;AAAAAAAAAAAAAAAAAKkCAABkcnMvZG93bnJldi54bWxQSwUGAAAAAAQABAD6AAAAmgMAAAAA&#10;">
                  <v:shape id="Text Box 89" o:spid="_x0000_s1048" type="#_x0000_t202" style="position:absolute;left:864;top:4320;width:2623;height:3312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kbm4JwwAA&#10;ANsAAAAPAAAAZHJzL2Rvd25yZXYueG1sRI9Ba8JAFITvQv/D8gredKOI2OgqUhQKQjGmB4/P7DNZ&#10;zL5Ns1uN/74rCB6HmfmGWaw6W4srtd44VjAaJiCIC6cNlwp+8u1gBsIHZI21Y1JwJw+r5Vtvgal2&#10;N87oegiliBD2KSqoQmhSKX1RkUU/dA1x9M6utRiibEupW7xFuK3lOEmm0qLhuFBhQ58VFZfDn1Ww&#10;PnK2Mb/fp312zkyefyS8m16U6r936zmIQF14hZ/tL61gPIHHl/gD5PIf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Ckbm4JwwAAANsAAAAPAAAAAAAAAAAAAAAAAJcCAABkcnMvZG93&#10;bnJldi54bWxQSwUGAAAAAAQABAD1AAAAhwMAAAAA&#10;" filled="f" stroked="f">
                    <v:textbox inset="0,0,0,0">
                      <w:txbxContent>
                        <w:p w:rsidR="009A5144" w:rsidRDefault="00574242">
                          <w:r>
                            <w:rPr>
                              <w:noProof/>
                            </w:rPr>
                            <w:drawing>
                              <wp:inline distT="0" distB="0" distL="0" distR="0">
                                <wp:extent cx="1664970" cy="1992630"/>
                                <wp:effectExtent l="19050" t="0" r="0" b="0"/>
                                <wp:docPr id="7" name="Picture 7" descr="IMGs\turkey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7" descr="IMGs\turkey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664970" cy="199263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  <v:shape id="Text Box 90" o:spid="_x0000_s1049" type="#_x0000_t202" style="position:absolute;left:1152;top:5256;width:1584;height:144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LIsuSwwAA&#10;ANsAAAAPAAAAZHJzL2Rvd25yZXYueG1sRI9Ba8JAFITvQv/D8gredKOg2OgqUhQKQjGmB4/P7DNZ&#10;zL5Ns1uN/74rCB6HmfmGWaw6W4srtd44VjAaJiCIC6cNlwp+8u1gBsIHZI21Y1JwJw+r5Vtvgal2&#10;N87oegiliBD2KSqoQmhSKX1RkUU/dA1x9M6utRiibEupW7xFuK3lOEmm0qLhuFBhQ58VFZfDn1Ww&#10;PnK2Mb/fp312zkyefyS8m16U6r936zmIQF14hZ/tL61gPIHHl/gD5PIf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DLIsuSwwAAANsAAAAPAAAAAAAAAAAAAAAAAJcCAABkcnMvZG93&#10;bnJldi54bWxQSwUGAAAAAAQABAD1AAAAhwMAAAAA&#10;" filled="f" stroked="f">
                    <v:textbox inset="0,0,0,0">
                      <w:txbxContent>
                        <w:p w:rsidR="009A5144" w:rsidRDefault="009A5144"/>
                      </w:txbxContent>
                    </v:textbox>
                  </v:shape>
                </v:group>
                <v:group id="Group 91" o:spid="_x0000_s1050" style="position:absolute;left:6593;top:4320;width:2623;height:3312" coordorigin="864,4320" coordsize="2623,331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DD9DVIxAAAANsAAAAP&#10;AAAAAAAAAAAAAAAAAKkCAABkcnMvZG93bnJldi54bWxQSwUGAAAAAAQABAD6AAAAmgMAAAAA&#10;">
                  <v:shape id="Text Box 92" o:spid="_x0000_s1051" type="#_x0000_t202" style="position:absolute;left:864;top:4320;width:2623;height:3312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UvPB+xAAA&#10;ANsAAAAPAAAAZHJzL2Rvd25yZXYueG1sRI9Ba8JAFITvgv9heUJvutGDrdFVRFooFMQYDx6f2Wey&#10;mH0bs1uN/74rFDwOM/MNs1h1thY3ar1xrGA8SkAQF04bLhUc8q/hBwgfkDXWjknBgzyslv3eAlPt&#10;7pzRbR9KESHsU1RQhdCkUvqiIot+5Bri6J1dazFE2ZZSt3iPcFvLSZJMpUXDcaHChjYVFZf9r1Ww&#10;PnL2aa7b0y47ZybPZwn/TC9KvQ269RxEoC68wv/tb61g8g7PL/EHyOUf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VLzwfsQAAADbAAAADwAAAAAAAAAAAAAAAACXAgAAZHJzL2Rv&#10;d25yZXYueG1sUEsFBgAAAAAEAAQA9QAAAIgDAAAAAA==&#10;" filled="f" stroked="f">
                    <v:textbox inset="0,0,0,0">
                      <w:txbxContent>
                        <w:p w:rsidR="009A5144" w:rsidRDefault="00574242">
                          <w:r>
                            <w:rPr>
                              <w:noProof/>
                            </w:rPr>
                            <w:drawing>
                              <wp:inline distT="0" distB="0" distL="0" distR="0">
                                <wp:extent cx="1664970" cy="1992630"/>
                                <wp:effectExtent l="19050" t="0" r="0" b="0"/>
                                <wp:docPr id="8" name="Picture 8" descr="IMGs\turkey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8" descr="IMGs\turkey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664970" cy="199263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  <v:shape id="Text Box 93" o:spid="_x0000_s1052" type="#_x0000_t202" style="position:absolute;left:1152;top:5256;width:1584;height:144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lI2QMwAAA&#10;ANsAAAAPAAAAZHJzL2Rvd25yZXYueG1sRE9Ni8IwEL0L+x/CCN5sqgfRrlFkWWFBEGs97HG2Gdtg&#10;M6lNVuu/NwfB4+N9L9e9bcSNOm8cK5gkKQji0mnDlYJTsR3PQfiArLFxTAoe5GG9+hgsMdPuzjnd&#10;jqESMYR9hgrqENpMSl/WZNEnriWO3Nl1FkOEXSV1h/cYbhs5TdOZtGg4NtTY0ldN5eX4bxVsfjn/&#10;Ntf93yE/56YoFinvZhelRsN+8wkiUB/e4pf7RyuYxrHxS/wBcvUE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AlI2QMwAAAANsAAAAPAAAAAAAAAAAAAAAAAJcCAABkcnMvZG93bnJl&#10;di54bWxQSwUGAAAAAAQABAD1AAAAhAMAAAAA&#10;" filled="f" stroked="f">
                    <v:textbox inset="0,0,0,0">
                      <w:txbxContent>
                        <w:p w:rsidR="009A5144" w:rsidRDefault="009A5144"/>
                      </w:txbxContent>
                    </v:textbox>
                  </v:shape>
                </v:group>
                <v:group id="Group 94" o:spid="_x0000_s1053" style="position:absolute;left:9329;top:4320;width:2623;height:3312" coordorigin="864,4320" coordsize="2623,331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Cya6E6xAAAANsAAAAP&#10;AAAAAAAAAAAAAAAAAKkCAABkcnMvZG93bnJldi54bWxQSwUGAAAAAAQABAD6AAAAmgMAAAAA&#10;">
                  <v:shape id="Text Box 95" o:spid="_x0000_s1054" type="#_x0000_t202" style="position:absolute;left:864;top:4320;width:2623;height:3312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" filled="f" stroked="f">
                    <v:textbox inset="0,0,0,0">
                      <w:txbxContent>
                        <w:p w:rsidR="009A5144" w:rsidRDefault="00574242">
                          <w:r>
                            <w:rPr>
                              <w:noProof/>
                            </w:rPr>
                            <w:drawing>
                              <wp:inline distT="0" distB="0" distL="0" distR="0">
                                <wp:extent cx="1664970" cy="1992630"/>
                                <wp:effectExtent l="19050" t="0" r="0" b="0"/>
                                <wp:docPr id="9" name="Picture 9" descr="IMGs\turkey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9" descr="IMGs\turkey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664970" cy="199263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  <v:shape id="Text Box 96" o:spid="_x0000_s1055" type="#_x0000_t202" style="position:absolute;left:1152;top:5256;width:1584;height:144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xwFtMxQAA&#10;ANsAAAAPAAAAZHJzL2Rvd25yZXYueG1sRI9Ba8JAFITvhf6H5RW8NRsVpE3diBSFgiCN6aHH1+wz&#10;WZJ9G7Nbjf/eLRQ8DjPzDbNcjbYTZxq8caxgmqQgiCunDdcKvsrt8wsIH5A1do5JwZU8rPLHhyVm&#10;2l24oPMh1CJC2GeooAmhz6T0VUMWfeJ64ugd3WAxRDnUUg94iXDbyVmaLqRFw3GhwZ7eG6raw69V&#10;sP7mYmNO+5/P4liYsnxNebdolZo8jes3EIHGcA//tz+0gvkU/r7EHyDzGwA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DHAW0zFAAAA2wAAAA8AAAAAAAAAAAAAAAAAlwIAAGRycy9k&#10;b3ducmV2LnhtbFBLBQYAAAAABAAEAPUAAACJAwAAAAA=&#10;" filled="f" stroked="f">
                    <v:textbox inset="0,0,0,0">
                      <w:txbxContent>
                        <w:p w:rsidR="009A5144" w:rsidRDefault="009A5144"/>
                      </w:txbxContent>
                    </v:textbox>
                  </v:shape>
                </v:group>
                <v:group id="Group 97" o:spid="_x0000_s1056" style="position:absolute;left:12065;top:4320;width:2623;height:3312" coordorigin="864,4320" coordsize="2623,331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">
                  <v:shape id="Text Box 98" o:spid="_x0000_s1057" type="#_x0000_t202" style="position:absolute;left:864;top:4320;width:2623;height:3312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" filled="f" stroked="f">
                    <v:textbox inset="0,0,0,0">
                      <w:txbxContent>
                        <w:p w:rsidR="009A5144" w:rsidRDefault="00574242">
                          <w:r>
                            <w:rPr>
                              <w:noProof/>
                            </w:rPr>
                            <w:drawing>
                              <wp:inline distT="0" distB="0" distL="0" distR="0">
                                <wp:extent cx="1664970" cy="1992630"/>
                                <wp:effectExtent l="19050" t="0" r="0" b="0"/>
                                <wp:docPr id="10" name="Picture 10" descr="IMGs\turkey.jp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0" descr="IMGs\turkey.jp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664970" cy="199263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  <v:shape id="Text Box 99" o:spid="_x0000_s1058" type="#_x0000_t202" style="position:absolute;left:1152;top:5256;width:1584;height:1440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ht/jUxAAA&#10;ANsAAAAPAAAAZHJzL2Rvd25yZXYueG1sRI9Ba8JAFITvBf/D8oTe6sa2iEZXEVEQCqUxHjw+s89k&#10;Mfs2za4a/71bKHgcZuYbZrbobC2u1HrjWMFwkIAgLpw2XCrY55u3MQgfkDXWjknBnTws5r2XGaba&#10;3Tij6y6UIkLYp6igCqFJpfRFRRb9wDXE0Tu51mKIsi2lbvEW4baW70kykhYNx4UKG1pVVJx3F6tg&#10;eeBsbX6/jz/ZKTN5Pkn4a3RW6rXfLacgAnXhGf5vb7WCj0/4+xJ/gJw/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Ibf41MQAAADbAAAADwAAAAAAAAAAAAAAAACXAgAAZHJzL2Rv&#10;d25yZXYueG1sUEsFBgAAAAAEAAQA9QAAAIgDAAAAAA==&#10;" filled="f" stroked="f">
                    <v:textbox inset="0,0,0,0">
                      <w:txbxContent>
                        <w:p w:rsidR="009A5144" w:rsidRDefault="009A5144"/>
                      </w:txbxContent>
                    </v:textbox>
                  </v:shape>
                </v:group>
                <w10:wrap type="squar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5168" behindDoc="0" locked="0" layoutInCell="0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640080</wp:posOffset>
                </wp:positionV>
                <wp:extent cx="8686800" cy="274320"/>
                <wp:effectExtent l="0" t="5080" r="0" b="0"/>
                <wp:wrapSquare wrapText="bothSides"/>
                <wp:docPr id="12" name="Group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686800" cy="274320"/>
                          <a:chOff x="864" y="1728"/>
                          <a:chExt cx="13680" cy="432"/>
                        </a:xfrm>
                      </wpg:grpSpPr>
                      <wpg:grpSp>
                        <wpg:cNvPr id="13" name="Group 16"/>
                        <wpg:cNvGrpSpPr>
                          <a:grpSpLocks/>
                        </wpg:cNvGrpSpPr>
                        <wpg:grpSpPr bwMode="auto">
                          <a:xfrm>
                            <a:off x="864" y="1728"/>
                            <a:ext cx="6624" cy="288"/>
                            <a:chOff x="864" y="1728"/>
                            <a:chExt cx="6624" cy="288"/>
                          </a:xfrm>
                        </wpg:grpSpPr>
                        <wps:wsp>
                          <wps:cNvPr id="14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64" y="1728"/>
                              <a:ext cx="6624" cy="2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9A5144" w:rsidRDefault="00533E1B">
                                <w:pPr>
                                  <w:rPr>
                                    <w:b/>
                                    <w:sz w:val="24"/>
                                  </w:rPr>
                                </w:pPr>
                                <w:r>
                                  <w:rPr>
                                    <w:b/>
                                    <w:sz w:val="24"/>
                                  </w:rPr>
                                  <w:t xml:space="preserve">Name:  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15" name="Line 3"/>
                          <wps:cNvCnPr/>
                          <wps:spPr bwMode="auto">
                            <a:xfrm>
                              <a:off x="1584" y="2016"/>
                              <a:ext cx="5760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  <wpg:grpSp>
                        <wpg:cNvPr id="16" name="Group 15"/>
                        <wpg:cNvGrpSpPr>
                          <a:grpSpLocks/>
                        </wpg:cNvGrpSpPr>
                        <wpg:grpSpPr bwMode="auto">
                          <a:xfrm>
                            <a:off x="9504" y="1728"/>
                            <a:ext cx="5040" cy="432"/>
                            <a:chOff x="9504" y="1728"/>
                            <a:chExt cx="5040" cy="432"/>
                          </a:xfrm>
                        </wpg:grpSpPr>
                        <wps:wsp>
                          <wps:cNvPr id="17" name="Text Box 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4" y="1728"/>
                              <a:ext cx="5040" cy="432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9A5144" w:rsidRDefault="00533E1B">
                                <w:pPr>
                                  <w:rPr>
                                    <w:b/>
                                    <w:sz w:val="24"/>
                                  </w:rPr>
                                </w:pPr>
                                <w:r>
                                  <w:rPr>
                                    <w:b/>
                                    <w:sz w:val="24"/>
                                  </w:rPr>
                                  <w:t xml:space="preserve">Date:  </w:t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s:wsp>
                          <wps:cNvPr id="18" name="Line 7"/>
                          <wps:cNvCnPr/>
                          <wps:spPr bwMode="auto">
                            <a:xfrm>
                              <a:off x="10123" y="2016"/>
                              <a:ext cx="4277" cy="0"/>
                            </a:xfrm>
                            <a:prstGeom prst="line">
                              <a:avLst/>
                            </a:prstGeom>
                            <a:noFill/>
                            <a:ln w="12700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7" o:spid="_x0000_s1059" style="position:absolute;margin-left:0;margin-top:50.4pt;width:684pt;height:21.6pt;z-index:251655168" coordorigin="864,1728" coordsize="13680,43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" o:allowincell="f">
                <v:group id="Group 16" o:spid="_x0000_s1060" style="position:absolute;left:864;top:1728;width:6624;height:288" coordorigin="864,1728" coordsize="6624,288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">
                  <v:shape id="Text Box 2" o:spid="_x0000_s1061" type="#_x0000_t202" style="position:absolute;left:864;top:1728;width:6624;height:288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qAqS0wQAA&#10;ANsAAAAPAAAAZHJzL2Rvd25yZXYueG1sRE9Ni8IwEL0v+B/CCN7W1EVkrUYRcWFBWKz14HFsxjbY&#10;TGqT1frvN8KCt3m8z5kvO1uLG7XeOFYwGiYgiAunDZcKDvnX+ycIH5A11o5JwYM8LBe9tzmm2t05&#10;o9s+lCKGsE9RQRVCk0rpi4os+qFriCN3dq3FEGFbSt3iPYbbWn4kyURaNBwbKmxoXVFx2f9aBasj&#10;Zxtz/TntsnNm8nya8HZyUWrQ71YzEIG68BL/u791nD+G5y/xALn4Aw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agKktMEAAADbAAAADwAAAAAAAAAAAAAAAACXAgAAZHJzL2Rvd25y&#10;ZXYueG1sUEsFBgAAAAAEAAQA9QAAAIUDAAAAAA==&#10;" filled="f" stroked="f">
                    <v:textbox inset="0,0,0,0">
                      <w:txbxContent>
                        <w:p w:rsidR="009A5144" w:rsidRDefault="00533E1B">
                          <w:pPr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sz w:val="24"/>
                            </w:rPr>
                            <w:t xml:space="preserve">Name:  </w:t>
                          </w:r>
                        </w:p>
                      </w:txbxContent>
                    </v:textbox>
                  </v:shape>
                  <v:line id="Line 3" o:spid="_x0000_s1062" style="position:absolute;visibility:visible;mso-wrap-style:square" from="1584,2016" to="7344,2016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" strokeweight="1pt"/>
                </v:group>
                <v:group id="Group 15" o:spid="_x0000_s1063" style="position:absolute;left:9504;top:1728;width:5040;height:432" coordorigin="9504,1728" coordsize="5040,432" o:gfxdata="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">
                  <v:shape id="Text Box 6" o:spid="_x0000_s1064" type="#_x0000_t202" style="position:absolute;left:9504;top:1728;width:5040;height:432;visibility:visible;mso-wrap-style:square;v-text-anchor:top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" filled="f" stroked="f">
                    <v:textbox inset="0,0,0,0">
                      <w:txbxContent>
                        <w:p w:rsidR="009A5144" w:rsidRDefault="00533E1B">
                          <w:pPr>
                            <w:rPr>
                              <w:b/>
                              <w:sz w:val="24"/>
                            </w:rPr>
                          </w:pPr>
                          <w:r>
                            <w:rPr>
                              <w:b/>
                              <w:sz w:val="24"/>
                            </w:rPr>
                            <w:t xml:space="preserve">Date:  </w:t>
                          </w:r>
                        </w:p>
                      </w:txbxContent>
                    </v:textbox>
                  </v:shape>
                  <v:line id="Line 7" o:spid="_x0000_s1065" style="position:absolute;visibility:visible;mso-wrap-style:square" from="10123,2016" to="14400,2016" o:connectortype="straight" o:gfxdata="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" strokeweight="1pt"/>
                </v:group>
                <w10:wrap type="squar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8869680" cy="365760"/>
                <wp:effectExtent l="0" t="0" r="0" b="2540"/>
                <wp:wrapSquare wrapText="bothSides"/>
                <wp:docPr id="11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69680" cy="365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bookmarkStart w:id="0" w:name="_GoBack" w:displacedByCustomXml="next"/>
                          <w:sdt>
                            <w:sdtPr>
                              <w:rPr>
                                <w:b/>
                                <w:i/>
                                <w:sz w:val="40"/>
                              </w:rPr>
                              <w:id w:val="135457504"/>
                              <w:placeholder>
                                <w:docPart w:val="053B11A705A2DA419469A8E02FDDED63"/>
                              </w:placeholder>
                              <w:comboBox>
                                <w:listItem w:value="Choose an item."/>
                              </w:comboBox>
                            </w:sdtPr>
                            <w:sdtEndPr/>
                            <w:sdtContent>
                              <w:p w:rsidR="009A5144" w:rsidRDefault="005E0B52">
                                <w:pPr>
                                  <w:jc w:val="center"/>
                                </w:pPr>
                                <w:r>
                                  <w:rPr>
                                    <w:b/>
                                    <w:i/>
                                    <w:sz w:val="40"/>
                                  </w:rPr>
                                  <w:t>Thanksgiving Coloring Page</w:t>
                                </w:r>
                              </w:p>
                            </w:sdtContent>
                          </w:sdt>
                          <w:bookmarkEnd w:id="0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4" o:spid="_x0000_s1066" type="#_x0000_t202" style="position:absolute;margin-left:0;margin-top:0;width:698.4pt;height:28.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" o:allowincell="f" filled="f" stroked="f">
                <v:textbox inset="0,0,0,0">
                  <w:txbxContent>
                    <w:bookmarkStart w:id="1" w:name="_GoBack" w:displacedByCustomXml="next"/>
                    <w:sdt>
                      <w:sdtPr>
                        <w:rPr>
                          <w:b/>
                          <w:i/>
                          <w:sz w:val="40"/>
                        </w:rPr>
                        <w:id w:val="135457504"/>
                        <w:placeholder>
                          <w:docPart w:val="053B11A705A2DA419469A8E02FDDED63"/>
                        </w:placeholder>
                        <w:comboBox>
                          <w:listItem w:value="Choose an item."/>
                        </w:comboBox>
                      </w:sdtPr>
                      <w:sdtEndPr/>
                      <w:sdtContent>
                        <w:p w:rsidR="009A5144" w:rsidRDefault="005E0B52">
                          <w:pPr>
                            <w:jc w:val="center"/>
                          </w:pPr>
                          <w:r>
                            <w:rPr>
                              <w:b/>
                              <w:i/>
                              <w:sz w:val="40"/>
                            </w:rPr>
                            <w:t>Thanksgiving Coloring Page</w:t>
                          </w:r>
                        </w:p>
                      </w:sdtContent>
                    </w:sdt>
                    <w:bookmarkEnd w:id="1"/>
                  </w:txbxContent>
                </v:textbox>
                <w10:wrap type="square"/>
              </v:shape>
            </w:pict>
          </mc:Fallback>
        </mc:AlternateContent>
      </w:r>
    </w:p>
    <w:sectPr w:rsidR="009A5144">
      <w:pgSz w:w="15840" w:h="12240" w:orient="landscape" w:code="1"/>
      <w:pgMar w:top="864" w:right="864" w:bottom="864" w:left="86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attachedTemplate r:id="rId1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0B52"/>
    <w:rsid w:val="00533E1B"/>
    <w:rsid w:val="00574242"/>
    <w:rsid w:val="005E0B52"/>
    <w:rsid w:val="009A51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4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hAnsi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rPr>
      <w:sz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33E1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3E1B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533E1B"/>
    <w:rPr>
      <w:color w:val="80808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hAnsi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semiHidden/>
    <w:rPr>
      <w:sz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33E1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3E1B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533E1B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jpeg"/><Relationship Id="rId7" Type="http://schemas.openxmlformats.org/officeDocument/2006/relationships/fontTable" Target="fontTable.xml"/><Relationship Id="rId8" Type="http://schemas.openxmlformats.org/officeDocument/2006/relationships/glossaryDocument" Target="glossary/document.xml"/><Relationship Id="rId9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acintosh%20HD:Users:TheCubicleChick:Downloads:TS101887164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glossary/document.xml><?xml version="1.0" encoding="utf-8"?>
<w:glossary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053B11A705A2DA419469A8E02FDDED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CDBF8F5-6268-1948-ACFA-960A9BB7F18A}"/>
      </w:docPartPr>
      <w:docPartBody>
        <w:p w:rsidR="00000000" w:rsidRDefault="00876408">
          <w:pPr>
            <w:pStyle w:val="053B11A705A2DA419469A8E02FDDED63"/>
          </w:pPr>
          <w:r w:rsidRPr="00E84C37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053B11A705A2DA419469A8E02FDDED63">
    <w:name w:val="053B11A705A2DA419469A8E02FDDED63"/>
  </w:style>
</w:styles>
</file>

<file path=word/glossary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053B11A705A2DA419469A8E02FDDED63">
    <w:name w:val="053B11A705A2DA419469A8E02FDDED6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747A45C8-F5D7-48CA-8DA3-9377FB40A58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TS101887164.dotx</Template>
  <TotalTime>2</TotalTime>
  <Pages>1</Pages>
  <Words>0</Words>
  <Characters>5</Characters>
  <Application>Microsoft Macintosh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Links>
    <vt:vector size="60" baseType="variant">
      <vt:variant>
        <vt:i4>2293855</vt:i4>
      </vt:variant>
      <vt:variant>
        <vt:i4>1146</vt:i4>
      </vt:variant>
      <vt:variant>
        <vt:i4>1025</vt:i4>
      </vt:variant>
      <vt:variant>
        <vt:i4>1</vt:i4>
      </vt:variant>
      <vt:variant>
        <vt:lpwstr>IMGs\turkey.jpg</vt:lpwstr>
      </vt:variant>
      <vt:variant>
        <vt:lpwstr/>
      </vt:variant>
      <vt:variant>
        <vt:i4>2293855</vt:i4>
      </vt:variant>
      <vt:variant>
        <vt:i4>1151</vt:i4>
      </vt:variant>
      <vt:variant>
        <vt:i4>1034</vt:i4>
      </vt:variant>
      <vt:variant>
        <vt:i4>1</vt:i4>
      </vt:variant>
      <vt:variant>
        <vt:lpwstr>IMGs\turkey.jpg</vt:lpwstr>
      </vt:variant>
      <vt:variant>
        <vt:lpwstr/>
      </vt:variant>
      <vt:variant>
        <vt:i4>2293855</vt:i4>
      </vt:variant>
      <vt:variant>
        <vt:i4>1156</vt:i4>
      </vt:variant>
      <vt:variant>
        <vt:i4>1033</vt:i4>
      </vt:variant>
      <vt:variant>
        <vt:i4>1</vt:i4>
      </vt:variant>
      <vt:variant>
        <vt:lpwstr>IMGs\turkey.jpg</vt:lpwstr>
      </vt:variant>
      <vt:variant>
        <vt:lpwstr/>
      </vt:variant>
      <vt:variant>
        <vt:i4>2293855</vt:i4>
      </vt:variant>
      <vt:variant>
        <vt:i4>1163</vt:i4>
      </vt:variant>
      <vt:variant>
        <vt:i4>1032</vt:i4>
      </vt:variant>
      <vt:variant>
        <vt:i4>1</vt:i4>
      </vt:variant>
      <vt:variant>
        <vt:lpwstr>IMGs\turkey.jpg</vt:lpwstr>
      </vt:variant>
      <vt:variant>
        <vt:lpwstr/>
      </vt:variant>
      <vt:variant>
        <vt:i4>2293855</vt:i4>
      </vt:variant>
      <vt:variant>
        <vt:i4>1168</vt:i4>
      </vt:variant>
      <vt:variant>
        <vt:i4>1031</vt:i4>
      </vt:variant>
      <vt:variant>
        <vt:i4>1</vt:i4>
      </vt:variant>
      <vt:variant>
        <vt:lpwstr>IMGs\turkey.jpg</vt:lpwstr>
      </vt:variant>
      <vt:variant>
        <vt:lpwstr/>
      </vt:variant>
      <vt:variant>
        <vt:i4>2293855</vt:i4>
      </vt:variant>
      <vt:variant>
        <vt:i4>1173</vt:i4>
      </vt:variant>
      <vt:variant>
        <vt:i4>1030</vt:i4>
      </vt:variant>
      <vt:variant>
        <vt:i4>1</vt:i4>
      </vt:variant>
      <vt:variant>
        <vt:lpwstr>IMGs\turkey.jpg</vt:lpwstr>
      </vt:variant>
      <vt:variant>
        <vt:lpwstr/>
      </vt:variant>
      <vt:variant>
        <vt:i4>2293855</vt:i4>
      </vt:variant>
      <vt:variant>
        <vt:i4>1178</vt:i4>
      </vt:variant>
      <vt:variant>
        <vt:i4>1029</vt:i4>
      </vt:variant>
      <vt:variant>
        <vt:i4>1</vt:i4>
      </vt:variant>
      <vt:variant>
        <vt:lpwstr>IMGs\turkey.jpg</vt:lpwstr>
      </vt:variant>
      <vt:variant>
        <vt:lpwstr/>
      </vt:variant>
      <vt:variant>
        <vt:i4>2293855</vt:i4>
      </vt:variant>
      <vt:variant>
        <vt:i4>1183</vt:i4>
      </vt:variant>
      <vt:variant>
        <vt:i4>1028</vt:i4>
      </vt:variant>
      <vt:variant>
        <vt:i4>1</vt:i4>
      </vt:variant>
      <vt:variant>
        <vt:lpwstr>IMGs\turkey.jpg</vt:lpwstr>
      </vt:variant>
      <vt:variant>
        <vt:lpwstr/>
      </vt:variant>
      <vt:variant>
        <vt:i4>2293855</vt:i4>
      </vt:variant>
      <vt:variant>
        <vt:i4>1188</vt:i4>
      </vt:variant>
      <vt:variant>
        <vt:i4>1027</vt:i4>
      </vt:variant>
      <vt:variant>
        <vt:i4>1</vt:i4>
      </vt:variant>
      <vt:variant>
        <vt:lpwstr>IMGs\turkey.jpg</vt:lpwstr>
      </vt:variant>
      <vt:variant>
        <vt:lpwstr/>
      </vt:variant>
      <vt:variant>
        <vt:i4>2293855</vt:i4>
      </vt:variant>
      <vt:variant>
        <vt:i4>1193</vt:i4>
      </vt:variant>
      <vt:variant>
        <vt:i4>1026</vt:i4>
      </vt:variant>
      <vt:variant>
        <vt:i4>1</vt:i4>
      </vt:variant>
      <vt:variant>
        <vt:lpwstr>IMGs\turkey.jpg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Danyelle Little</dc:creator>
  <cp:keywords/>
  <cp:lastModifiedBy>Danyelle Little</cp:lastModifiedBy>
  <cp:revision>1</cp:revision>
  <dcterms:created xsi:type="dcterms:W3CDTF">2013-11-11T01:17:00Z</dcterms:created>
  <dcterms:modified xsi:type="dcterms:W3CDTF">2013-11-11T01:19:00Z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TC018871649991</vt:lpwstr>
  </property>
</Properties>
</file>